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98365" cy="6668135"/>
            <wp:effectExtent l="0" t="0" r="9525" b="9525"/>
            <wp:docPr id="2" name="图片 2" descr="微信截图_2022091916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9160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796790" cy="6710045"/>
            <wp:effectExtent l="0" t="0" r="8890" b="9525"/>
            <wp:docPr id="1" name="图片 1" descr="微信截图_2022091916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9160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55E5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2022-09-19T08:02:17Z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